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FB37A" w14:textId="77777777" w:rsidR="00764963" w:rsidRDefault="00764963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955"/>
        <w:gridCol w:w="5024"/>
      </w:tblGrid>
      <w:tr w:rsidR="009040C8" w:rsidRPr="00AB637B" w14:paraId="79E98F08" w14:textId="77777777" w:rsidTr="00764963">
        <w:trPr>
          <w:trHeight w:val="2154"/>
        </w:trPr>
        <w:tc>
          <w:tcPr>
            <w:tcW w:w="4955" w:type="dxa"/>
          </w:tcPr>
          <w:p w14:paraId="23070BD3" w14:textId="76203BA3" w:rsidR="009040C8" w:rsidRPr="00AB637B" w:rsidRDefault="009040C8" w:rsidP="001A356A">
            <w:pPr>
              <w:spacing w:after="1440" w:line="360" w:lineRule="auto"/>
              <w:rPr>
                <w:rFonts w:ascii="Arial" w:hAnsi="Arial" w:cs="Arial"/>
                <w:b/>
                <w:iCs/>
                <w:color w:val="7F7F7F" w:themeColor="text1" w:themeTint="80"/>
                <w:sz w:val="36"/>
                <w:szCs w:val="36"/>
              </w:rPr>
            </w:pPr>
          </w:p>
        </w:tc>
        <w:tc>
          <w:tcPr>
            <w:tcW w:w="5024" w:type="dxa"/>
          </w:tcPr>
          <w:p w14:paraId="605D649C" w14:textId="77777777" w:rsidR="009040C8" w:rsidRPr="00AB637B" w:rsidRDefault="00D25725" w:rsidP="001A356A">
            <w:pPr>
              <w:spacing w:line="360" w:lineRule="auto"/>
              <w:jc w:val="right"/>
              <w:rPr>
                <w:rFonts w:ascii="Arial" w:hAnsi="Arial" w:cs="Arial"/>
                <w:b/>
                <w:iCs/>
                <w:color w:val="9A2C57"/>
                <w:sz w:val="36"/>
                <w:szCs w:val="36"/>
              </w:rPr>
            </w:pPr>
            <w:r w:rsidRPr="00AB637B">
              <w:rPr>
                <w:rFonts w:ascii="Arial" w:hAnsi="Arial" w:cs="Arial"/>
                <w:noProof/>
              </w:rPr>
              <w:drawing>
                <wp:inline distT="0" distB="0" distL="0" distR="0" wp14:anchorId="6B7D2CBB" wp14:editId="3C29F52D">
                  <wp:extent cx="1533525" cy="10287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6CD7E3" w14:textId="26D1EF2E" w:rsidR="00E37749" w:rsidRDefault="001A356A" w:rsidP="00BB3A2D">
      <w:pPr>
        <w:pStyle w:val="Header"/>
        <w:spacing w:line="288" w:lineRule="auto"/>
        <w:rPr>
          <w:rFonts w:ascii="Arial" w:hAnsi="Arial" w:cs="Arial"/>
        </w:rPr>
      </w:pPr>
      <w:r w:rsidRPr="00BB3A2D">
        <w:rPr>
          <w:rFonts w:ascii="Arial" w:hAnsi="Arial" w:cs="Arial"/>
        </w:rPr>
        <w:t xml:space="preserve">Please e-mail to: </w:t>
      </w:r>
      <w:hyperlink r:id="rId7" w:history="1">
        <w:r w:rsidRPr="00BB3A2D">
          <w:rPr>
            <w:rStyle w:val="Hyperlink"/>
            <w:rFonts w:ascii="Arial" w:hAnsi="Arial" w:cs="Arial"/>
          </w:rPr>
          <w:t>sirona.communityhomelesshealth@nhs.net</w:t>
        </w:r>
      </w:hyperlink>
      <w:r w:rsidRPr="00BB3A2D">
        <w:rPr>
          <w:rFonts w:ascii="Arial" w:hAnsi="Arial" w:cs="Arial"/>
        </w:rPr>
        <w:t xml:space="preserve"> </w:t>
      </w:r>
      <w:r w:rsidR="00E37749" w:rsidRPr="00BB3A2D">
        <w:rPr>
          <w:rFonts w:ascii="Arial" w:hAnsi="Arial" w:cs="Arial"/>
        </w:rPr>
        <w:t xml:space="preserve">from a secure e-mail. If you can’t access a secure </w:t>
      </w:r>
      <w:proofErr w:type="gramStart"/>
      <w:r w:rsidR="00E37749" w:rsidRPr="00BB3A2D">
        <w:rPr>
          <w:rFonts w:ascii="Arial" w:hAnsi="Arial" w:cs="Arial"/>
        </w:rPr>
        <w:t>e-mail</w:t>
      </w:r>
      <w:proofErr w:type="gramEnd"/>
      <w:r w:rsidR="00E37749" w:rsidRPr="00BB3A2D">
        <w:rPr>
          <w:rFonts w:ascii="Arial" w:hAnsi="Arial" w:cs="Arial"/>
        </w:rPr>
        <w:t xml:space="preserve"> then please password protect the form and send the password in a separate e-mail to preserve confidentiality.</w:t>
      </w:r>
    </w:p>
    <w:p w14:paraId="24F69641" w14:textId="77777777" w:rsidR="00BB3A2D" w:rsidRPr="00BB3A2D" w:rsidRDefault="00BB3A2D" w:rsidP="00BB3A2D">
      <w:pPr>
        <w:pStyle w:val="Header"/>
        <w:rPr>
          <w:rFonts w:ascii="Arial" w:hAnsi="Arial" w:cs="Arial"/>
        </w:rPr>
      </w:pP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2943"/>
        <w:gridCol w:w="6299"/>
      </w:tblGrid>
      <w:tr w:rsidR="00764963" w:rsidRPr="00764963" w14:paraId="558C8818" w14:textId="77777777" w:rsidTr="005C5E9F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4D8874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Name </w:t>
            </w:r>
          </w:p>
        </w:tc>
        <w:tc>
          <w:tcPr>
            <w:tcW w:w="6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1CA0669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5E64A14A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00E773A0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B4DF65C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Also known as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8F0E1A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5C0D2F96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56F0AC69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DD730A0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Date of Birth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37137E8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297A613A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44618293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A1316C7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NHS number (if known)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95DB9F0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1BB330BD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149C5D66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BDB18EB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Mobile phone number </w:t>
            </w:r>
          </w:p>
          <w:p w14:paraId="4F57CF3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76B4E40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3177D194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B7D3EB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Where can be found. </w:t>
            </w:r>
          </w:p>
          <w:p w14:paraId="2049AB40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Address or sleep site </w:t>
            </w:r>
          </w:p>
          <w:p w14:paraId="453B77AA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56A7E31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0DD3E35D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CAFE1F2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Physical Description/ distinguishing features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27BF02E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7BA0ACC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73D1823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770AA6C1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AAC3D45" w14:textId="7DEEF338" w:rsidR="00764963" w:rsidRDefault="00764963" w:rsidP="00764963">
            <w:pPr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Reason for referral </w:t>
            </w:r>
            <w:r w:rsidR="003D2189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 xml:space="preserve">/ Nursing intervention </w:t>
            </w:r>
            <w:proofErr w:type="spellStart"/>
            <w:proofErr w:type="gramStart"/>
            <w:r w:rsidR="003D2189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eg</w:t>
            </w:r>
            <w:proofErr w:type="spellEnd"/>
            <w:r w:rsidR="003D2189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;</w:t>
            </w:r>
            <w:proofErr w:type="gramEnd"/>
            <w:r w:rsidR="003D2189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 xml:space="preserve"> wound care</w:t>
            </w:r>
          </w:p>
          <w:p w14:paraId="1A06B9B5" w14:textId="5557923E" w:rsidR="003D2189" w:rsidRDefault="003D2189" w:rsidP="00764963">
            <w:pPr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</w:pPr>
          </w:p>
          <w:p w14:paraId="14C628CD" w14:textId="5D9510A4" w:rsidR="003D2189" w:rsidRPr="00764963" w:rsidRDefault="003D2189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117F4ED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5F1BE14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B9DDE3F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0263E9FC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E142CE2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77F3A4D7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EAC23FC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Risk assessment  </w:t>
            </w:r>
          </w:p>
          <w:p w14:paraId="5CED6DB6" w14:textId="6FD3ED23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Please include current risks and history of risks </w:t>
            </w:r>
            <w:r w:rsidR="006D68BC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and any safeguarding referrals</w:t>
            </w:r>
          </w:p>
          <w:p w14:paraId="1B96C001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01509486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0B5E87F7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492B372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4AFB01E7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  <w:p w14:paraId="1A84E937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107975F0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907BF58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Health history  </w:t>
            </w:r>
          </w:p>
          <w:p w14:paraId="19447AE6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Please include physical and mental health </w:t>
            </w:r>
          </w:p>
          <w:p w14:paraId="732B7A8E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Medication </w:t>
            </w:r>
          </w:p>
          <w:p w14:paraId="660991D8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Substance use 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2CF9D7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3EC4D04D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EAE40F2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Is service user aware of referral/ consent for referral 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DFE45B4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  <w:tr w:rsidR="00764963" w:rsidRPr="00764963" w14:paraId="55A972D1" w14:textId="77777777" w:rsidTr="005C5E9F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F77DF82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Name of referrer and contact details.</w:t>
            </w:r>
          </w:p>
        </w:tc>
        <w:tc>
          <w:tcPr>
            <w:tcW w:w="6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4C64748" w14:textId="77777777" w:rsidR="00764963" w:rsidRPr="00764963" w:rsidRDefault="00764963" w:rsidP="00764963">
            <w:pPr>
              <w:rPr>
                <w:rFonts w:ascii="Arial" w:eastAsia="Calibri" w:hAnsi="Arial" w:cs="Arial"/>
                <w:color w:val="000000"/>
                <w:lang w:eastAsia="en-GB"/>
              </w:rPr>
            </w:pPr>
            <w:r w:rsidRPr="00764963">
              <w:rPr>
                <w:rFonts w:ascii="Arial" w:eastAsia="Calibri" w:hAnsi="Arial" w:cs="Arial"/>
                <w:color w:val="000000"/>
                <w:sz w:val="23"/>
                <w:szCs w:val="23"/>
                <w:lang w:eastAsia="en-GB"/>
              </w:rPr>
              <w:t> </w:t>
            </w:r>
          </w:p>
        </w:tc>
      </w:tr>
    </w:tbl>
    <w:p w14:paraId="42D7CA6A" w14:textId="25C182D0" w:rsidR="003C25A6" w:rsidRPr="00AB637B" w:rsidRDefault="003C25A6" w:rsidP="00AB637B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</w:p>
    <w:sectPr w:rsidR="003C25A6" w:rsidRPr="00AB637B" w:rsidSect="00E50F1F">
      <w:headerReference w:type="even" r:id="rId8"/>
      <w:footerReference w:type="even" r:id="rId9"/>
      <w:footerReference w:type="default" r:id="rId10"/>
      <w:footerReference w:type="first" r:id="rId11"/>
      <w:pgSz w:w="11906" w:h="16838" w:code="9"/>
      <w:pgMar w:top="1134" w:right="680" w:bottom="1588" w:left="124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4DD44" w14:textId="77777777" w:rsidR="00C46CB7" w:rsidRDefault="00C46CB7" w:rsidP="009C3370">
      <w:r>
        <w:separator/>
      </w:r>
    </w:p>
    <w:p w14:paraId="18D94383" w14:textId="77777777" w:rsidR="00C46CB7" w:rsidRDefault="00C46CB7"/>
  </w:endnote>
  <w:endnote w:type="continuationSeparator" w:id="0">
    <w:p w14:paraId="27FD3F69" w14:textId="77777777" w:rsidR="00C46CB7" w:rsidRDefault="00C46CB7" w:rsidP="009C3370">
      <w:r>
        <w:continuationSeparator/>
      </w:r>
    </w:p>
    <w:p w14:paraId="397669EC" w14:textId="77777777" w:rsidR="00C46CB7" w:rsidRDefault="00C46C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7FB58" w14:textId="77777777" w:rsidR="00291187" w:rsidRDefault="00291187">
    <w:pPr>
      <w:pStyle w:val="Footer"/>
    </w:pPr>
  </w:p>
  <w:p w14:paraId="24822960" w14:textId="77777777" w:rsidR="000200F6" w:rsidRDefault="000200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79"/>
    </w:tblGrid>
    <w:tr w:rsidR="00AB637B" w:rsidRPr="00027F47" w14:paraId="6772AAAE" w14:textId="77777777" w:rsidTr="00071391">
      <w:tc>
        <w:tcPr>
          <w:tcW w:w="10545" w:type="dxa"/>
          <w:vAlign w:val="bottom"/>
        </w:tcPr>
        <w:p w14:paraId="5776D99F" w14:textId="77777777" w:rsidR="00BB3A2D" w:rsidRPr="00BB3A2D" w:rsidRDefault="00AB637B" w:rsidP="00BB3A2D">
          <w:pPr>
            <w:pStyle w:val="Footer"/>
            <w:spacing w:after="80"/>
            <w:rPr>
              <w:rFonts w:ascii="Arial" w:hAnsi="Arial" w:cs="Arial"/>
              <w:sz w:val="20"/>
              <w:szCs w:val="20"/>
            </w:rPr>
          </w:pPr>
          <w:r w:rsidRPr="00AB637B">
            <w:rPr>
              <w:rFonts w:ascii="Arial" w:hAnsi="Arial" w:cs="Arial"/>
              <w:sz w:val="20"/>
              <w:szCs w:val="20"/>
            </w:rPr>
            <w:t xml:space="preserve">Company Reg. No: 07585003 | </w:t>
          </w:r>
          <w:r w:rsidR="00BB3A2D" w:rsidRPr="00BB3A2D">
            <w:rPr>
              <w:rFonts w:ascii="Arial" w:hAnsi="Arial" w:cs="Arial"/>
              <w:sz w:val="20"/>
              <w:szCs w:val="20"/>
            </w:rPr>
            <w:t>Sirona care &amp; health, Badminton Rd Office, 2nd Floor, Badminton Rd, Yate, BS37 5AF</w:t>
          </w:r>
        </w:p>
        <w:p w14:paraId="284E85E0" w14:textId="77777777" w:rsidR="00AB637B" w:rsidRPr="00AB637B" w:rsidRDefault="00AB637B" w:rsidP="00AB637B">
          <w:pPr>
            <w:pStyle w:val="Footer"/>
            <w:rPr>
              <w:rFonts w:asciiTheme="minorHAnsi" w:hAnsiTheme="minorHAnsi" w:cstheme="minorHAnsi"/>
              <w:sz w:val="16"/>
              <w:szCs w:val="16"/>
            </w:rPr>
          </w:pPr>
          <w:r w:rsidRPr="00AB637B">
            <w:rPr>
              <w:rFonts w:ascii="Arial" w:hAnsi="Arial" w:cs="Arial"/>
              <w:sz w:val="16"/>
              <w:szCs w:val="16"/>
            </w:rPr>
            <w:t xml:space="preserve">* </w:t>
          </w:r>
          <w:r w:rsidRPr="00AB637B">
            <w:rPr>
              <w:rFonts w:ascii="Arial" w:hAnsi="Arial" w:cs="Arial"/>
              <w:sz w:val="16"/>
              <w:szCs w:val="16"/>
            </w:rPr>
            <w:tab/>
            <w:t xml:space="preserve">Calls from landlines are charged up to 10p per minute; calls from mobiles vary, please check with your network provider. </w:t>
          </w:r>
          <w:r>
            <w:rPr>
              <w:rFonts w:ascii="Arial" w:hAnsi="Arial" w:cs="Arial"/>
              <w:sz w:val="16"/>
              <w:szCs w:val="16"/>
            </w:rPr>
            <w:br/>
          </w:r>
          <w:r w:rsidRPr="00AB637B">
            <w:rPr>
              <w:rFonts w:ascii="Arial" w:hAnsi="Arial" w:cs="Arial"/>
              <w:sz w:val="16"/>
              <w:szCs w:val="16"/>
            </w:rPr>
            <w:t>This is not a premium-rate number</w:t>
          </w:r>
        </w:p>
      </w:tc>
    </w:tr>
  </w:tbl>
  <w:p w14:paraId="350AB9EA" w14:textId="77777777" w:rsidR="003C25A6" w:rsidRPr="00AB637B" w:rsidRDefault="003C25A6" w:rsidP="00AB63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79"/>
    </w:tblGrid>
    <w:tr w:rsidR="003C25A6" w:rsidRPr="00027F47" w14:paraId="1338E710" w14:textId="77777777" w:rsidTr="007B729E">
      <w:tc>
        <w:tcPr>
          <w:tcW w:w="10545" w:type="dxa"/>
          <w:vAlign w:val="bottom"/>
        </w:tcPr>
        <w:p w14:paraId="7FE8C1B1" w14:textId="77777777" w:rsidR="00BB3A2D" w:rsidRPr="00BB3A2D" w:rsidRDefault="003C25A6" w:rsidP="00BB3A2D">
          <w:pPr>
            <w:pStyle w:val="Footer"/>
            <w:spacing w:after="80"/>
            <w:rPr>
              <w:rFonts w:ascii="Arial" w:hAnsi="Arial" w:cs="Arial"/>
              <w:sz w:val="20"/>
              <w:szCs w:val="20"/>
            </w:rPr>
          </w:pPr>
          <w:r w:rsidRPr="00AB637B">
            <w:rPr>
              <w:rFonts w:ascii="Arial" w:hAnsi="Arial" w:cs="Arial"/>
              <w:sz w:val="20"/>
              <w:szCs w:val="20"/>
            </w:rPr>
            <w:t xml:space="preserve">Company Reg. No: 07585003 | </w:t>
          </w:r>
          <w:r w:rsidR="00BB3A2D" w:rsidRPr="00BB3A2D">
            <w:rPr>
              <w:rFonts w:ascii="Arial" w:hAnsi="Arial" w:cs="Arial"/>
              <w:sz w:val="20"/>
              <w:szCs w:val="20"/>
            </w:rPr>
            <w:t>Sirona care &amp; health, Badminton Rd Office, 2nd Floor, Badminton Rd, Yate, BS37 5AF</w:t>
          </w:r>
        </w:p>
        <w:p w14:paraId="771C4967" w14:textId="77777777" w:rsidR="003C25A6" w:rsidRPr="00AB637B" w:rsidRDefault="003C25A6" w:rsidP="003C25A6">
          <w:pPr>
            <w:pStyle w:val="Footer"/>
            <w:rPr>
              <w:rFonts w:asciiTheme="minorHAnsi" w:hAnsiTheme="minorHAnsi" w:cstheme="minorHAnsi"/>
              <w:sz w:val="16"/>
              <w:szCs w:val="16"/>
            </w:rPr>
          </w:pPr>
          <w:r w:rsidRPr="00AB637B">
            <w:rPr>
              <w:rFonts w:ascii="Arial" w:hAnsi="Arial" w:cs="Arial"/>
              <w:sz w:val="16"/>
              <w:szCs w:val="16"/>
            </w:rPr>
            <w:t xml:space="preserve">* </w:t>
          </w:r>
          <w:r w:rsidRPr="00AB637B">
            <w:rPr>
              <w:rFonts w:ascii="Arial" w:hAnsi="Arial" w:cs="Arial"/>
              <w:sz w:val="16"/>
              <w:szCs w:val="16"/>
            </w:rPr>
            <w:tab/>
            <w:t xml:space="preserve">Calls from landlines are charged up to 10p per minute; calls from mobiles vary, please check with your network provider. </w:t>
          </w:r>
          <w:r w:rsidR="00AB637B">
            <w:rPr>
              <w:rFonts w:ascii="Arial" w:hAnsi="Arial" w:cs="Arial"/>
              <w:sz w:val="16"/>
              <w:szCs w:val="16"/>
            </w:rPr>
            <w:br/>
          </w:r>
          <w:r w:rsidRPr="00AB637B">
            <w:rPr>
              <w:rFonts w:ascii="Arial" w:hAnsi="Arial" w:cs="Arial"/>
              <w:sz w:val="16"/>
              <w:szCs w:val="16"/>
            </w:rPr>
            <w:t>This is not a premium-rate number</w:t>
          </w:r>
        </w:p>
      </w:tc>
    </w:tr>
  </w:tbl>
  <w:p w14:paraId="090500FF" w14:textId="77777777" w:rsidR="000200F6" w:rsidRDefault="000200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2BFB" w14:textId="77777777" w:rsidR="00C46CB7" w:rsidRDefault="00C46CB7" w:rsidP="009C3370">
      <w:r>
        <w:separator/>
      </w:r>
    </w:p>
    <w:p w14:paraId="7856EE28" w14:textId="77777777" w:rsidR="00C46CB7" w:rsidRDefault="00C46CB7"/>
  </w:footnote>
  <w:footnote w:type="continuationSeparator" w:id="0">
    <w:p w14:paraId="7F9D4622" w14:textId="77777777" w:rsidR="00C46CB7" w:rsidRDefault="00C46CB7" w:rsidP="009C3370">
      <w:r>
        <w:continuationSeparator/>
      </w:r>
    </w:p>
    <w:p w14:paraId="4F989504" w14:textId="77777777" w:rsidR="00C46CB7" w:rsidRDefault="00C46C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CBC6B" w14:textId="77777777" w:rsidR="00291187" w:rsidRDefault="00291187">
    <w:pPr>
      <w:pStyle w:val="Header"/>
    </w:pPr>
  </w:p>
  <w:p w14:paraId="6345104A" w14:textId="77777777" w:rsidR="000200F6" w:rsidRDefault="000200F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63"/>
    <w:rsid w:val="00016510"/>
    <w:rsid w:val="000200F6"/>
    <w:rsid w:val="00027F47"/>
    <w:rsid w:val="00070FD8"/>
    <w:rsid w:val="000D5819"/>
    <w:rsid w:val="00142498"/>
    <w:rsid w:val="001521F1"/>
    <w:rsid w:val="0017384F"/>
    <w:rsid w:val="001A356A"/>
    <w:rsid w:val="001D1C82"/>
    <w:rsid w:val="00242F88"/>
    <w:rsid w:val="00270233"/>
    <w:rsid w:val="00291187"/>
    <w:rsid w:val="002A179E"/>
    <w:rsid w:val="002C7DC0"/>
    <w:rsid w:val="003235D6"/>
    <w:rsid w:val="003C25A6"/>
    <w:rsid w:val="003D2189"/>
    <w:rsid w:val="0047700B"/>
    <w:rsid w:val="004D7835"/>
    <w:rsid w:val="00546969"/>
    <w:rsid w:val="00693C36"/>
    <w:rsid w:val="00697728"/>
    <w:rsid w:val="006D68BC"/>
    <w:rsid w:val="007078D3"/>
    <w:rsid w:val="00727A30"/>
    <w:rsid w:val="007322EC"/>
    <w:rsid w:val="00764963"/>
    <w:rsid w:val="008944D6"/>
    <w:rsid w:val="009040C8"/>
    <w:rsid w:val="00997347"/>
    <w:rsid w:val="009C3370"/>
    <w:rsid w:val="009F684B"/>
    <w:rsid w:val="00A05F0A"/>
    <w:rsid w:val="00A21337"/>
    <w:rsid w:val="00A56EE6"/>
    <w:rsid w:val="00A663E2"/>
    <w:rsid w:val="00A95979"/>
    <w:rsid w:val="00AB637B"/>
    <w:rsid w:val="00B207F8"/>
    <w:rsid w:val="00BB3A2D"/>
    <w:rsid w:val="00BC2682"/>
    <w:rsid w:val="00C42A2D"/>
    <w:rsid w:val="00C46CB7"/>
    <w:rsid w:val="00C766F3"/>
    <w:rsid w:val="00CC28AA"/>
    <w:rsid w:val="00D25725"/>
    <w:rsid w:val="00D2671D"/>
    <w:rsid w:val="00D44BA4"/>
    <w:rsid w:val="00E37749"/>
    <w:rsid w:val="00E50F1F"/>
    <w:rsid w:val="00E75678"/>
    <w:rsid w:val="00F06F56"/>
    <w:rsid w:val="00F1771B"/>
    <w:rsid w:val="00F3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190DF"/>
  <w15:docId w15:val="{453F6AD5-3A3B-4866-AA01-BA8340A5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7DC0"/>
    <w:pPr>
      <w:keepNext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link w:val="Heading2Char"/>
    <w:qFormat/>
    <w:rsid w:val="002C7DC0"/>
    <w:pPr>
      <w:keepNext/>
      <w:jc w:val="right"/>
      <w:outlineLvl w:val="1"/>
    </w:pPr>
    <w:rPr>
      <w:rFonts w:ascii="Frutiger" w:hAnsi="Frutiger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7DC0"/>
    <w:rPr>
      <w:rFonts w:ascii="Arial" w:eastAsia="Times New Roman" w:hAnsi="Arial" w:cs="Arial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C7DC0"/>
    <w:rPr>
      <w:rFonts w:ascii="Frutiger" w:eastAsia="Times New Roman" w:hAnsi="Frutiger" w:cs="Times New Roman"/>
      <w:b/>
      <w:bCs/>
      <w:sz w:val="18"/>
      <w:szCs w:val="24"/>
    </w:rPr>
  </w:style>
  <w:style w:type="paragraph" w:styleId="Header">
    <w:name w:val="header"/>
    <w:basedOn w:val="Normal"/>
    <w:link w:val="HeaderChar"/>
    <w:rsid w:val="002C7D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C7DC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2C7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C33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37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A">
    <w:name w:val="HeadA"/>
    <w:basedOn w:val="Normal"/>
    <w:qFormat/>
    <w:rsid w:val="00291187"/>
    <w:pPr>
      <w:spacing w:after="160"/>
    </w:pPr>
    <w:rPr>
      <w:rFonts w:ascii="Arial" w:hAnsi="Arial" w:cs="Arial"/>
      <w:b/>
      <w:color w:val="9A2C57"/>
      <w:sz w:val="28"/>
      <w:szCs w:val="28"/>
    </w:rPr>
  </w:style>
  <w:style w:type="paragraph" w:customStyle="1" w:styleId="Body">
    <w:name w:val="Body"/>
    <w:basedOn w:val="Normal"/>
    <w:qFormat/>
    <w:rsid w:val="00027F47"/>
    <w:pPr>
      <w:spacing w:before="160" w:after="160"/>
    </w:pPr>
    <w:rPr>
      <w:rFonts w:asciiTheme="minorHAnsi" w:hAnsiTheme="minorHAnsi" w:cstheme="minorHAnsi"/>
      <w:iCs/>
    </w:rPr>
  </w:style>
  <w:style w:type="paragraph" w:customStyle="1" w:styleId="BodyBold">
    <w:name w:val="BodyBold"/>
    <w:basedOn w:val="Body"/>
    <w:qFormat/>
    <w:rsid w:val="0001651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27F47"/>
    <w:rPr>
      <w:color w:val="808080"/>
    </w:rPr>
  </w:style>
  <w:style w:type="paragraph" w:customStyle="1" w:styleId="S-Service">
    <w:name w:val="S-Service"/>
    <w:basedOn w:val="Normal"/>
    <w:qFormat/>
    <w:rsid w:val="00AB637B"/>
    <w:pPr>
      <w:spacing w:after="80" w:line="276" w:lineRule="auto"/>
      <w:jc w:val="right"/>
    </w:pPr>
    <w:rPr>
      <w:rFonts w:ascii="Arial" w:hAnsi="Arial" w:cs="Arial"/>
      <w:b/>
      <w:iCs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68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6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irona.communityhomelesshealth@nhs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bekahJea\Downloads\Customer%20Care%20Let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Customer Care Letter Template.dotx</Template>
  <TotalTime>2</TotalTime>
  <Pages>2</Pages>
  <Words>143</Words>
  <Characters>733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Jeavons</dc:creator>
  <cp:keywords/>
  <dc:description/>
  <cp:lastModifiedBy>BANCROFT, Jack (SIRONA CARE   HEALTH)</cp:lastModifiedBy>
  <cp:revision>2</cp:revision>
  <dcterms:created xsi:type="dcterms:W3CDTF">2025-04-11T14:37:00Z</dcterms:created>
  <dcterms:modified xsi:type="dcterms:W3CDTF">2025-04-11T14:37:00Z</dcterms:modified>
</cp:coreProperties>
</file>